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9B4" w:rsidRDefault="00A979B4" w:rsidP="007F2C7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659F">
        <w:rPr>
          <w:rFonts w:ascii="Times New Roman" w:hAnsi="Times New Roman" w:cs="Times New Roman"/>
          <w:b/>
          <w:bCs/>
          <w:sz w:val="28"/>
          <w:szCs w:val="28"/>
        </w:rPr>
        <w:t xml:space="preserve">Сведения о вакантных местах </w:t>
      </w:r>
    </w:p>
    <w:p w:rsidR="00A979B4" w:rsidRDefault="00A979B4" w:rsidP="007F2C7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659F"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автономного дошкольного образовательного учреждения </w:t>
      </w:r>
    </w:p>
    <w:p w:rsidR="00A979B4" w:rsidRDefault="00A979B4" w:rsidP="007F2C7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«Детский сад № 307</w:t>
      </w:r>
      <w:r w:rsidRPr="0062659F">
        <w:rPr>
          <w:rFonts w:ascii="Times New Roman" w:hAnsi="Times New Roman" w:cs="Times New Roman"/>
          <w:b/>
          <w:bCs/>
          <w:sz w:val="28"/>
          <w:szCs w:val="28"/>
        </w:rPr>
        <w:t xml:space="preserve"> комбинированного вида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с воспитанием и обучением на татарском языке</w:t>
      </w:r>
      <w:r w:rsidRPr="0062659F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A979B4" w:rsidRDefault="00A979B4" w:rsidP="007F2C73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659F">
        <w:rPr>
          <w:rFonts w:ascii="Times New Roman" w:hAnsi="Times New Roman" w:cs="Times New Roman"/>
          <w:b/>
          <w:bCs/>
          <w:sz w:val="28"/>
          <w:szCs w:val="28"/>
        </w:rPr>
        <w:t xml:space="preserve"> Приволжского района г Казани</w:t>
      </w:r>
    </w:p>
    <w:p w:rsidR="00A979B4" w:rsidRDefault="00A979B4" w:rsidP="007F2C7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A979B4" w:rsidRDefault="00A979B4" w:rsidP="007F2C73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A979B4" w:rsidRPr="0062659F" w:rsidRDefault="00A979B4" w:rsidP="007F2C7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531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50"/>
        <w:gridCol w:w="1575"/>
        <w:gridCol w:w="1451"/>
        <w:gridCol w:w="1696"/>
        <w:gridCol w:w="1451"/>
        <w:gridCol w:w="1912"/>
        <w:gridCol w:w="2005"/>
        <w:gridCol w:w="1574"/>
        <w:gridCol w:w="1696"/>
      </w:tblGrid>
      <w:tr w:rsidR="00A979B4" w:rsidRPr="00C1513A">
        <w:tc>
          <w:tcPr>
            <w:tcW w:w="1985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Месяц года</w:t>
            </w:r>
          </w:p>
        </w:tc>
        <w:tc>
          <w:tcPr>
            <w:tcW w:w="1701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</w:t>
            </w: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2015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2015</w:t>
            </w:r>
          </w:p>
        </w:tc>
        <w:tc>
          <w:tcPr>
            <w:tcW w:w="1843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III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2015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IV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2015</w:t>
            </w:r>
          </w:p>
        </w:tc>
        <w:tc>
          <w:tcPr>
            <w:tcW w:w="1560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V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2015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VI</w:t>
            </w: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2015</w:t>
            </w:r>
          </w:p>
        </w:tc>
        <w:tc>
          <w:tcPr>
            <w:tcW w:w="1701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VII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2015</w:t>
            </w:r>
          </w:p>
        </w:tc>
        <w:tc>
          <w:tcPr>
            <w:tcW w:w="1843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>VIII</w:t>
            </w: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2015</w:t>
            </w:r>
          </w:p>
        </w:tc>
      </w:tr>
      <w:tr w:rsidR="00A979B4" w:rsidRPr="00C1513A">
        <w:tc>
          <w:tcPr>
            <w:tcW w:w="1985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 детей</w:t>
            </w:r>
          </w:p>
        </w:tc>
        <w:tc>
          <w:tcPr>
            <w:tcW w:w="1701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140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138</w:t>
            </w:r>
          </w:p>
        </w:tc>
        <w:tc>
          <w:tcPr>
            <w:tcW w:w="1843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138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136</w:t>
            </w:r>
          </w:p>
        </w:tc>
        <w:tc>
          <w:tcPr>
            <w:tcW w:w="1560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136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119</w:t>
            </w:r>
          </w:p>
        </w:tc>
        <w:tc>
          <w:tcPr>
            <w:tcW w:w="1701" w:type="dxa"/>
          </w:tcPr>
          <w:p w:rsidR="00A979B4" w:rsidRPr="00C1513A" w:rsidRDefault="00A979B4" w:rsidP="0088099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1843" w:type="dxa"/>
          </w:tcPr>
          <w:p w:rsidR="00A979B4" w:rsidRPr="00C1513A" w:rsidRDefault="00A979B4" w:rsidP="0088099F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979B4" w:rsidRPr="00C1513A">
        <w:tc>
          <w:tcPr>
            <w:tcW w:w="1985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Прибыло детей </w:t>
            </w:r>
          </w:p>
        </w:tc>
        <w:tc>
          <w:tcPr>
            <w:tcW w:w="1701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560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979B4" w:rsidRPr="00C1513A">
        <w:tc>
          <w:tcPr>
            <w:tcW w:w="1985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Выбыло детей</w:t>
            </w:r>
          </w:p>
        </w:tc>
        <w:tc>
          <w:tcPr>
            <w:tcW w:w="1701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560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 (17 выпускники)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 (выпускники)</w:t>
            </w:r>
          </w:p>
        </w:tc>
        <w:tc>
          <w:tcPr>
            <w:tcW w:w="1701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A979B4" w:rsidRPr="00C1513A">
        <w:tc>
          <w:tcPr>
            <w:tcW w:w="1985" w:type="dxa"/>
          </w:tcPr>
          <w:p w:rsidR="00A979B4" w:rsidRPr="00C1513A" w:rsidRDefault="00A979B4" w:rsidP="00C1513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вакантных мест (возрастная группа)</w:t>
            </w:r>
          </w:p>
        </w:tc>
        <w:tc>
          <w:tcPr>
            <w:tcW w:w="1701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( с 3-4 лет)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(5-6 лет)</w:t>
            </w:r>
          </w:p>
        </w:tc>
        <w:tc>
          <w:tcPr>
            <w:tcW w:w="1559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( с 3-4 лет)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(5-6 лет)</w:t>
            </w:r>
          </w:p>
        </w:tc>
        <w:tc>
          <w:tcPr>
            <w:tcW w:w="1843" w:type="dxa"/>
          </w:tcPr>
          <w:p w:rsidR="00A979B4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(5-6)</w:t>
            </w:r>
          </w:p>
          <w:p w:rsidR="00A979B4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(3-4)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(4-5)</w:t>
            </w:r>
          </w:p>
        </w:tc>
        <w:tc>
          <w:tcPr>
            <w:tcW w:w="1559" w:type="dxa"/>
          </w:tcPr>
          <w:p w:rsidR="00A979B4" w:rsidRDefault="00A979B4" w:rsidP="008809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(5-6)</w:t>
            </w:r>
          </w:p>
          <w:p w:rsidR="00A979B4" w:rsidRDefault="00A979B4" w:rsidP="008809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(3-4)</w:t>
            </w:r>
          </w:p>
          <w:p w:rsidR="00A979B4" w:rsidRPr="00C1513A" w:rsidRDefault="00A979B4" w:rsidP="008809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(4-5)</w:t>
            </w:r>
          </w:p>
        </w:tc>
        <w:tc>
          <w:tcPr>
            <w:tcW w:w="1560" w:type="dxa"/>
          </w:tcPr>
          <w:p w:rsidR="00A979B4" w:rsidRDefault="00A979B4" w:rsidP="008809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( с 5-6</w:t>
            </w: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лет)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A979B4" w:rsidRDefault="00A979B4" w:rsidP="001B577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(3-4 лет)</w:t>
            </w:r>
          </w:p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 (6-7 лет, выпускники)</w:t>
            </w:r>
          </w:p>
        </w:tc>
        <w:tc>
          <w:tcPr>
            <w:tcW w:w="1559" w:type="dxa"/>
          </w:tcPr>
          <w:p w:rsidR="00A979B4" w:rsidRDefault="00A979B4" w:rsidP="001B577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( с 5-6</w:t>
            </w:r>
            <w:r w:rsidRPr="00C151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лет)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A979B4" w:rsidRDefault="00A979B4" w:rsidP="001B577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(3-4 лет)</w:t>
            </w:r>
          </w:p>
          <w:p w:rsidR="00A979B4" w:rsidRPr="00C1513A" w:rsidRDefault="00A979B4" w:rsidP="001B5772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 (6-7 лет, выпускники</w:t>
            </w:r>
          </w:p>
        </w:tc>
        <w:tc>
          <w:tcPr>
            <w:tcW w:w="1701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A979B4" w:rsidRPr="00C1513A" w:rsidRDefault="00A979B4" w:rsidP="00C1513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A979B4" w:rsidRDefault="00A979B4" w:rsidP="007F2C7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A979B4" w:rsidRPr="0062659F" w:rsidRDefault="00A979B4" w:rsidP="007F2C73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A979B4" w:rsidRPr="0062659F" w:rsidSect="001B5772">
      <w:pgSz w:w="16838" w:h="11906" w:orient="landscape"/>
      <w:pgMar w:top="540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SystemFonts/>
  <w:defaultTabStop w:val="708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659F"/>
    <w:rsid w:val="00051FCD"/>
    <w:rsid w:val="0005346F"/>
    <w:rsid w:val="001241AA"/>
    <w:rsid w:val="001A4041"/>
    <w:rsid w:val="001B5772"/>
    <w:rsid w:val="00331842"/>
    <w:rsid w:val="00352EF9"/>
    <w:rsid w:val="003A590F"/>
    <w:rsid w:val="00412266"/>
    <w:rsid w:val="0053451D"/>
    <w:rsid w:val="00566228"/>
    <w:rsid w:val="00583A94"/>
    <w:rsid w:val="0062659F"/>
    <w:rsid w:val="0069063C"/>
    <w:rsid w:val="006B1BE0"/>
    <w:rsid w:val="007F2C73"/>
    <w:rsid w:val="00820D97"/>
    <w:rsid w:val="0088099F"/>
    <w:rsid w:val="008F6B4B"/>
    <w:rsid w:val="00923351"/>
    <w:rsid w:val="00957560"/>
    <w:rsid w:val="009D0285"/>
    <w:rsid w:val="00A25FD8"/>
    <w:rsid w:val="00A35E2F"/>
    <w:rsid w:val="00A979B4"/>
    <w:rsid w:val="00B34510"/>
    <w:rsid w:val="00B54E04"/>
    <w:rsid w:val="00BC31D1"/>
    <w:rsid w:val="00C1513A"/>
    <w:rsid w:val="00CF2F3F"/>
    <w:rsid w:val="00D36C85"/>
    <w:rsid w:val="00E1019C"/>
    <w:rsid w:val="00E45349"/>
    <w:rsid w:val="00ED6335"/>
    <w:rsid w:val="00EE0EDA"/>
    <w:rsid w:val="00FB1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346F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2659F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103</Words>
  <Characters>588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42</dc:creator>
  <cp:keywords/>
  <dc:description/>
  <cp:lastModifiedBy>Детский сад №307</cp:lastModifiedBy>
  <cp:revision>8</cp:revision>
  <dcterms:created xsi:type="dcterms:W3CDTF">2015-03-29T10:37:00Z</dcterms:created>
  <dcterms:modified xsi:type="dcterms:W3CDTF">2015-04-18T15:31:00Z</dcterms:modified>
</cp:coreProperties>
</file>